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984" w:rsidRDefault="007137AA">
      <w:pPr>
        <w:widowControl w:val="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noProof/>
          <w:color w:val="000000"/>
          <w:sz w:val="8"/>
          <w:szCs w:val="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-106045</wp:posOffset>
            </wp:positionV>
            <wp:extent cx="902970" cy="524510"/>
            <wp:effectExtent l="19050" t="0" r="0" b="0"/>
            <wp:wrapTight wrapText="bothSides">
              <wp:wrapPolygon edited="0">
                <wp:start x="-456" y="0"/>
                <wp:lineTo x="-456" y="21182"/>
                <wp:lineTo x="21418" y="21182"/>
                <wp:lineTo x="21418" y="0"/>
                <wp:lineTo x="-456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57"/>
        <w:gridCol w:w="779"/>
        <w:gridCol w:w="4277"/>
      </w:tblGrid>
      <w:tr w:rsidR="00214984" w:rsidRP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214984" w:rsidRPr="00A61231" w:rsidRDefault="00A61231">
            <w:pPr>
              <w:widowControl w:val="0"/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A61231">
              <w:rPr>
                <w:rFonts w:ascii="Arial" w:hAnsi="Arial" w:cs="Arial"/>
                <w:sz w:val="16"/>
                <w:szCs w:val="16"/>
              </w:rPr>
              <w:t>Einrichtung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214984" w:rsidRPr="00214984" w:rsidRDefault="00A61231" w:rsidP="00A61231">
            <w:pPr>
              <w:widowControl w:val="0"/>
              <w:spacing w:before="20" w:after="20"/>
              <w:ind w:left="541" w:hanging="541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Träger</w:t>
            </w:r>
          </w:p>
        </w:tc>
      </w:tr>
      <w:tr w:rsidR="00214984" w:rsidRP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8D6E4C" w:rsidRDefault="00214984" w:rsidP="008D6E4C">
            <w:pPr>
              <w:widowControl w:val="0"/>
              <w:spacing w:before="62" w:after="23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Kath. Kindertages</w:t>
            </w:r>
            <w:r w:rsidR="008D6E4C">
              <w:rPr>
                <w:rFonts w:ascii="Arial" w:hAnsi="Arial" w:cs="Arial"/>
                <w:color w:val="000000"/>
                <w:sz w:val="16"/>
                <w:szCs w:val="16"/>
              </w:rPr>
              <w:t>einrichtung</w:t>
            </w:r>
          </w:p>
          <w:p w:rsidR="00214984" w:rsidRPr="00214984" w:rsidRDefault="00214984" w:rsidP="008D6E4C">
            <w:pPr>
              <w:widowControl w:val="0"/>
              <w:spacing w:before="62" w:after="23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St. Chrysanthus und Daria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 w:rsidP="00A61231">
            <w:pPr>
              <w:widowControl w:val="0"/>
              <w:spacing w:before="6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  <w:r w:rsidR="00A61231"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h. Kirchengemeindeverband Bad Münstereifel</w:t>
            </w:r>
          </w:p>
        </w:tc>
      </w:tr>
      <w:tr w:rsidR="00214984" w:rsidRP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Kapuzinergasse 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Langenhecke 3</w:t>
            </w:r>
          </w:p>
        </w:tc>
      </w:tr>
      <w:tr w:rsidR="00214984" w:rsidRP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53902 Bad Münstereifel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6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53902 Bad Münstereifel</w:t>
            </w:r>
          </w:p>
        </w:tc>
      </w:tr>
      <w:tr w:rsidR="00214984" w:rsidRPr="00214984" w:rsidTr="008D6E4C">
        <w:trPr>
          <w:trHeight w:val="63"/>
        </w:trPr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Ansprechpartner: Eva-Maria Bädorf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 w:rsidP="008D6E4C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Telefon: 02253/8580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8D6E4C" w:rsidP="008D6E4C">
            <w:pPr>
              <w:widowControl w:val="0"/>
              <w:tabs>
                <w:tab w:val="left" w:pos="3665"/>
              </w:tabs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5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40" w:after="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Anmeldebogen</w:t>
            </w:r>
            <w:r w:rsidR="009844F9" w:rsidRPr="0021498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Seite 1/2</w:t>
            </w:r>
          </w:p>
        </w:tc>
        <w:tc>
          <w:tcPr>
            <w:tcW w:w="50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80" w:after="4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214984" w:rsidRDefault="00214984">
      <w:pPr>
        <w:widowControl w:val="0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60"/>
        <w:gridCol w:w="1511"/>
        <w:gridCol w:w="1424"/>
        <w:gridCol w:w="798"/>
        <w:gridCol w:w="2456"/>
        <w:gridCol w:w="1621"/>
        <w:gridCol w:w="1923"/>
      </w:tblGrid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Anmeldung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Aufnahmewunsch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Name des Kindes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Geburtstag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Betreuungsart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Konfession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Betreuungszeit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Tauftag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Nationalität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Familiensprache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Anschrift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Telefon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 Erziehungsberechtigte Person</w:t>
            </w: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Geburtstag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Anschrift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Telefon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Konfession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Beruf*</w:t>
            </w:r>
          </w:p>
        </w:tc>
        <w:tc>
          <w:tcPr>
            <w:tcW w:w="24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Nationalität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 Erziehungsberechtigte Person</w:t>
            </w: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Geburtstag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Anschrift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Telefon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Konfession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Beruf*</w:t>
            </w:r>
          </w:p>
        </w:tc>
        <w:tc>
          <w:tcPr>
            <w:tcW w:w="24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Nationalität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Weitere Angaben</w:t>
            </w: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Zahl der im Haushalt lebenden Geschwisterkinder unter 18*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Alter der Geschwisterkinder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Wächst das Kind anderssprachig auf?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Stammt ein Elternteil aus einem ausl. Herkunftsland?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Das Kind ist krankenversichert bei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Für die Einrichtungen, die auch Mittagsplätze haben</w:t>
            </w: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>Soll die Betreuung vormittags verlängert einschließlich Mittagszeit erfolgen?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>Soll das Kind ein Mittagessen von der Einrichtung erhalten?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Gesundheitsvorsorgeuntersuchung</w:t>
            </w: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ind w:right="218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 xml:space="preserve">Der Nachweis über eine altersentsprechend durchgeführte Gesundheitsvorsorgeuntersuchung des Kindes </w:t>
            </w: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 xml:space="preserve">wird spätestens bei Abschluss des Betreuungsvertrages gegenüber dem Träger der Tageseinrichtung für Kinder (gegebenenfalls der Leiterin/dem Leiter*) </w:t>
            </w:r>
            <w:r w:rsidRPr="00214984">
              <w:rPr>
                <w:rFonts w:ascii="Arial" w:hAnsi="Arial" w:cs="Arial"/>
                <w:sz w:val="16"/>
                <w:szCs w:val="16"/>
              </w:rPr>
              <w:t>durch Vorlage des Untersuchungsheftes für Kinder nach § 26 SGB V oder einer entsprechenden ärztlichen Bescheinigung erbracht (§ 10 des Kinderbildungsgesetzes – KiBiz).</w:t>
            </w: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Bemerkungen</w:t>
            </w:r>
          </w:p>
        </w:tc>
      </w:tr>
      <w:tr w:rsidR="00214984" w:rsidRPr="00214984">
        <w:trPr>
          <w:trHeight w:val="1254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Jugendamt</w:t>
            </w: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 w:line="360" w:lineRule="auto"/>
              <w:ind w:right="215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*Ich/Wir erklären uns damit einverstanden, dass die Daten (Name, Geburtsdatum und Wohnort) unseres/meines Kindes ______________________________________________ zu Planungszwecken / Feststellung des Bedarfs an Kindergartenplätze dem örtlichen Jugendamt  zur Verfügung gestellt werden.</w:t>
            </w:r>
          </w:p>
        </w:tc>
      </w:tr>
    </w:tbl>
    <w:p w:rsidR="00214984" w:rsidRDefault="00214984">
      <w:pPr>
        <w:widowControl w:val="0"/>
        <w:rPr>
          <w:rFonts w:ascii="Arial" w:hAnsi="Arial" w:cs="Arial"/>
          <w:color w:val="000000"/>
          <w:sz w:val="16"/>
          <w:szCs w:val="16"/>
        </w:rPr>
      </w:pPr>
    </w:p>
    <w:p w:rsidR="00214984" w:rsidRDefault="00214984">
      <w:pPr>
        <w:widowControl w:val="0"/>
        <w:rPr>
          <w:rFonts w:ascii="Arial" w:hAnsi="Arial" w:cs="Arial"/>
          <w:color w:val="000000"/>
          <w:sz w:val="16"/>
          <w:szCs w:val="16"/>
        </w:rPr>
      </w:pPr>
    </w:p>
    <w:p w:rsidR="00214984" w:rsidRDefault="00214984">
      <w:pPr>
        <w:widowControl w:val="0"/>
        <w:rPr>
          <w:rFonts w:ascii="Arial" w:hAnsi="Arial" w:cs="Arial"/>
          <w:color w:val="000000"/>
          <w:sz w:val="16"/>
          <w:szCs w:val="16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7137AA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noProof/>
          <w:color w:val="000000"/>
          <w:sz w:val="12"/>
          <w:szCs w:val="12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37465</wp:posOffset>
            </wp:positionV>
            <wp:extent cx="902970" cy="524510"/>
            <wp:effectExtent l="19050" t="0" r="0" b="0"/>
            <wp:wrapTight wrapText="bothSides">
              <wp:wrapPolygon edited="0">
                <wp:start x="-456" y="0"/>
                <wp:lineTo x="-456" y="21182"/>
                <wp:lineTo x="21418" y="21182"/>
                <wp:lineTo x="21418" y="0"/>
                <wp:lineTo x="-456" y="0"/>
              </wp:wrapPolygon>
            </wp:wrapTight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 w:rsidP="009844F9">
      <w:pPr>
        <w:widowControl w:val="0"/>
        <w:rPr>
          <w:rFonts w:ascii="Arial" w:hAnsi="Arial" w:cs="Arial"/>
          <w:color w:val="000000"/>
          <w:sz w:val="8"/>
          <w:szCs w:val="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57"/>
        <w:gridCol w:w="779"/>
        <w:gridCol w:w="4276"/>
      </w:tblGrid>
      <w:tr w:rsidR="009844F9" w:rsidRPr="00214984" w:rsidT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9844F9" w:rsidRPr="00A61231" w:rsidRDefault="00A61231" w:rsidP="00214984">
            <w:pPr>
              <w:widowControl w:val="0"/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A61231">
              <w:rPr>
                <w:rFonts w:ascii="Arial" w:hAnsi="Arial" w:cs="Arial"/>
                <w:sz w:val="16"/>
                <w:szCs w:val="16"/>
              </w:rPr>
              <w:t>Einrichtung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9844F9" w:rsidRPr="00214984" w:rsidRDefault="00A61231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Träger</w:t>
            </w:r>
          </w:p>
        </w:tc>
      </w:tr>
      <w:tr w:rsidR="009844F9" w:rsidRPr="00214984" w:rsidT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8D6E4C" w:rsidRDefault="009844F9" w:rsidP="008D6E4C">
            <w:pPr>
              <w:widowControl w:val="0"/>
              <w:spacing w:before="62" w:after="23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Kath. Kindertages</w:t>
            </w:r>
            <w:r w:rsidR="008D6E4C">
              <w:rPr>
                <w:rFonts w:ascii="Arial" w:hAnsi="Arial" w:cs="Arial"/>
                <w:color w:val="000000"/>
                <w:sz w:val="16"/>
                <w:szCs w:val="16"/>
              </w:rPr>
              <w:t>einrichtung</w:t>
            </w:r>
          </w:p>
          <w:p w:rsidR="009844F9" w:rsidRPr="00214984" w:rsidRDefault="009844F9" w:rsidP="008D6E4C">
            <w:pPr>
              <w:widowControl w:val="0"/>
              <w:spacing w:before="62" w:after="23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St. Chrysanthus und Daria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6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Kath. Kirchengemeindeverband Bad Münstereifel</w:t>
            </w:r>
          </w:p>
        </w:tc>
      </w:tr>
      <w:tr w:rsidR="009844F9" w:rsidRPr="00214984" w:rsidT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Kapuzinergasse 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Langenhecke 3</w:t>
            </w:r>
          </w:p>
        </w:tc>
      </w:tr>
      <w:tr w:rsidR="009844F9" w:rsidRPr="00214984" w:rsidT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9844F9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53902 Bad Münstereifel</w:t>
            </w:r>
          </w:p>
          <w:p w:rsidR="00A61231" w:rsidRPr="00214984" w:rsidRDefault="00A61231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6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53902 Bad Münstereifel</w:t>
            </w:r>
          </w:p>
        </w:tc>
      </w:tr>
      <w:tr w:rsidR="009844F9" w:rsidRPr="00214984" w:rsidT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Ansprechpartner: Eva-Maria Bädorf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844F9" w:rsidRPr="00214984" w:rsidT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Telefon: 02253/8580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844F9" w:rsidRPr="00214984" w:rsidT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9844F9" w:rsidRDefault="009844F9" w:rsidP="009844F9">
      <w:pPr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056"/>
        <w:gridCol w:w="5056"/>
      </w:tblGrid>
      <w:tr w:rsidR="009844F9" w:rsidRPr="00214984" w:rsidTr="00214984">
        <w:tc>
          <w:tcPr>
            <w:tcW w:w="5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5" w:color="auto" w:fill="auto"/>
          </w:tcPr>
          <w:p w:rsidR="009844F9" w:rsidRPr="00214984" w:rsidRDefault="009844F9" w:rsidP="00C676F0">
            <w:pPr>
              <w:widowControl w:val="0"/>
              <w:spacing w:before="40" w:after="4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Anmeldebogen Seite 2/2</w:t>
            </w:r>
          </w:p>
        </w:tc>
        <w:tc>
          <w:tcPr>
            <w:tcW w:w="50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9844F9" w:rsidRPr="00214984" w:rsidRDefault="009844F9" w:rsidP="00214984">
            <w:pPr>
              <w:widowControl w:val="0"/>
              <w:spacing w:before="80" w:after="4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9844F9" w:rsidRDefault="009844F9" w:rsidP="009844F9">
      <w:pPr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p w:rsidR="009844F9" w:rsidRDefault="009844F9" w:rsidP="009844F9">
      <w:pPr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p w:rsidR="00C676F0" w:rsidRDefault="00C676F0" w:rsidP="009844F9">
      <w:pPr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p w:rsidR="00C676F0" w:rsidRDefault="00C676F0" w:rsidP="009844F9">
      <w:pPr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p w:rsidR="00C676F0" w:rsidRDefault="00C676F0" w:rsidP="009844F9">
      <w:pPr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p w:rsidR="009844F9" w:rsidRDefault="009844F9" w:rsidP="009844F9">
      <w:pPr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p w:rsidR="009844F9" w:rsidRDefault="009844F9" w:rsidP="009844F9">
      <w:pPr>
        <w:tabs>
          <w:tab w:val="left" w:pos="709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ab/>
        <w:t xml:space="preserve">gewünschte Betreuungsumfang:  </w:t>
      </w:r>
      <w:r>
        <w:rPr>
          <w:rFonts w:ascii="Arial" w:hAnsi="Arial" w:cs="Arial"/>
          <w:sz w:val="16"/>
          <w:szCs w:val="16"/>
        </w:rPr>
        <w:t>(bitte ankreuzen)</w:t>
      </w:r>
      <w:r>
        <w:rPr>
          <w:rFonts w:ascii="Arial" w:hAnsi="Arial" w:cs="Arial"/>
          <w:sz w:val="16"/>
          <w:szCs w:val="16"/>
        </w:rPr>
        <w:tab/>
      </w:r>
    </w:p>
    <w:p w:rsidR="009844F9" w:rsidRDefault="009844F9" w:rsidP="009844F9">
      <w:pPr>
        <w:tabs>
          <w:tab w:val="left" w:pos="709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1"/>
        <w:gridCol w:w="2160"/>
        <w:gridCol w:w="2160"/>
        <w:gridCol w:w="2478"/>
      </w:tblGrid>
      <w:tr w:rsidR="009844F9" w:rsidRPr="00214984" w:rsidTr="00214984">
        <w:trPr>
          <w:trHeight w:val="597"/>
        </w:trPr>
        <w:tc>
          <w:tcPr>
            <w:tcW w:w="1991" w:type="dxa"/>
          </w:tcPr>
          <w:p w:rsidR="009844F9" w:rsidRPr="00214984" w:rsidRDefault="00575A12" w:rsidP="00214984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75A12">
              <w:rPr>
                <w:rFonts w:ascii="Arial" w:hAnsi="Arial" w:cs="Arial"/>
                <w:i/>
                <w:noProof/>
                <w:sz w:val="16"/>
                <w:szCs w:val="16"/>
              </w:rPr>
              <w:pict>
                <v:line id="_x0000_s1027" style="position:absolute;z-index:251657728" from="-5.6pt,-1pt" to="94.15pt,35pt"/>
              </w:pict>
            </w:r>
            <w:r w:rsidR="009844F9" w:rsidRPr="00214984"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</w:t>
            </w:r>
            <w:r w:rsidR="009844F9" w:rsidRPr="00214984">
              <w:rPr>
                <w:rFonts w:ascii="Arial" w:hAnsi="Arial" w:cs="Arial"/>
                <w:b/>
                <w:i/>
                <w:sz w:val="18"/>
                <w:szCs w:val="18"/>
              </w:rPr>
              <w:t>Zeiten</w:t>
            </w: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i/>
                <w:sz w:val="16"/>
                <w:szCs w:val="16"/>
              </w:rPr>
              <w:t>wöchentl.</w:t>
            </w: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i/>
                <w:sz w:val="16"/>
                <w:szCs w:val="16"/>
              </w:rPr>
              <w:t>Betreuungszeit</w:t>
            </w: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2478" w:type="dxa"/>
          </w:tcPr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9844F9" w:rsidRPr="00214984" w:rsidTr="00214984">
        <w:trPr>
          <w:trHeight w:val="782"/>
        </w:trPr>
        <w:tc>
          <w:tcPr>
            <w:tcW w:w="1991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bis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25Std./ Woche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>max. 5Std. täglich</w:t>
            </w: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7.00 – 12.00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  (      )</w:t>
            </w: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7.30 – 12.30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(       )</w:t>
            </w:r>
          </w:p>
        </w:tc>
        <w:tc>
          <w:tcPr>
            <w:tcW w:w="2478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44F9" w:rsidRPr="00214984" w:rsidTr="00214984">
        <w:tc>
          <w:tcPr>
            <w:tcW w:w="1991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bis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35 Std./ Woche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>Max. 7 Std. täglich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>Ohne Mittagsbetreuung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7.00 – 12.00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14.00 – 16.00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   (      )</w:t>
            </w: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7.30 – 12.30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14.00 – 17.00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 xml:space="preserve">             </w:t>
            </w:r>
            <w:r w:rsidRPr="00214984">
              <w:rPr>
                <w:rFonts w:ascii="Arial" w:hAnsi="Arial" w:cs="Arial"/>
                <w:sz w:val="18"/>
                <w:szCs w:val="18"/>
              </w:rPr>
              <w:t>(      )</w:t>
            </w:r>
          </w:p>
        </w:tc>
        <w:tc>
          <w:tcPr>
            <w:tcW w:w="2478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44F9" w:rsidRPr="00214984" w:rsidTr="00214984">
        <w:tc>
          <w:tcPr>
            <w:tcW w:w="1991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 xml:space="preserve">bis 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35 Std./ Woche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7.00 – 14.00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   (      )</w:t>
            </w: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7.30 – 14.30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(      )</w:t>
            </w:r>
          </w:p>
        </w:tc>
        <w:tc>
          <w:tcPr>
            <w:tcW w:w="2478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44F9" w:rsidRPr="00214984" w:rsidTr="00214984">
        <w:trPr>
          <w:trHeight w:val="343"/>
        </w:trPr>
        <w:tc>
          <w:tcPr>
            <w:tcW w:w="1991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 xml:space="preserve">bis 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45 Std./ Woche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>zzgl. verpflichtender Beitrag zu einem Essen.</w:t>
            </w: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7.00 – 16.00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   (      )</w:t>
            </w: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7.30 – 17.00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(      )</w:t>
            </w:r>
          </w:p>
        </w:tc>
        <w:tc>
          <w:tcPr>
            <w:tcW w:w="2478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>Ergänzend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sz w:val="16"/>
                <w:szCs w:val="16"/>
              </w:rPr>
              <w:t>bis 18.00 Uhr*</w:t>
            </w: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 (      )</w:t>
            </w:r>
          </w:p>
        </w:tc>
      </w:tr>
    </w:tbl>
    <w:p w:rsidR="009844F9" w:rsidRDefault="009844F9" w:rsidP="009844F9">
      <w:pPr>
        <w:tabs>
          <w:tab w:val="left" w:pos="709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*) Bedarf muss nachgewiesen werden.</w:t>
      </w: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C676F0" w:rsidRDefault="00C676F0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tbl>
      <w:tblPr>
        <w:tblW w:w="0" w:type="auto"/>
        <w:tblBorders>
          <w:bottom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885"/>
        <w:gridCol w:w="290"/>
        <w:gridCol w:w="3558"/>
        <w:gridCol w:w="322"/>
        <w:gridCol w:w="3057"/>
      </w:tblGrid>
      <w:tr w:rsidR="009844F9" w:rsidRPr="00214984" w:rsidTr="00214984">
        <w:tc>
          <w:tcPr>
            <w:tcW w:w="28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844F9" w:rsidRPr="00214984" w:rsidRDefault="009844F9" w:rsidP="00214984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5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844F9" w:rsidRPr="00214984" w:rsidRDefault="009844F9" w:rsidP="00214984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5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844F9" w:rsidRPr="00214984" w:rsidRDefault="009844F9" w:rsidP="00214984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844F9" w:rsidRPr="00214984" w:rsidTr="00214984">
        <w:tblPrEx>
          <w:tblBorders>
            <w:top w:val="single" w:sz="6" w:space="0" w:color="000000"/>
          </w:tblBorders>
        </w:tblPrEx>
        <w:tc>
          <w:tcPr>
            <w:tcW w:w="2885" w:type="dxa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  <w:r w:rsidRPr="00214984">
              <w:rPr>
                <w:rFonts w:ascii="Arial" w:hAnsi="Arial" w:cs="Arial"/>
                <w:color w:val="000000"/>
              </w:rPr>
              <w:t>Ort/Datum</w:t>
            </w:r>
          </w:p>
        </w:tc>
        <w:tc>
          <w:tcPr>
            <w:tcW w:w="29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</w:p>
        </w:tc>
        <w:tc>
          <w:tcPr>
            <w:tcW w:w="3558" w:type="dxa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  <w:r w:rsidRPr="00214984">
              <w:rPr>
                <w:rFonts w:ascii="Arial" w:hAnsi="Arial" w:cs="Arial"/>
                <w:color w:val="000000"/>
              </w:rPr>
              <w:t>Erziehungsberechtigte/r</w:t>
            </w:r>
          </w:p>
        </w:tc>
        <w:tc>
          <w:tcPr>
            <w:tcW w:w="32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</w:p>
        </w:tc>
        <w:tc>
          <w:tcPr>
            <w:tcW w:w="3057" w:type="dxa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  <w:r w:rsidRPr="00214984">
              <w:rPr>
                <w:rFonts w:ascii="Arial" w:hAnsi="Arial" w:cs="Arial"/>
                <w:color w:val="000000"/>
              </w:rPr>
              <w:t>Erziehungsberechtigte/r</w:t>
            </w:r>
          </w:p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</w:p>
          <w:p w:rsidR="00C676F0" w:rsidRPr="00214984" w:rsidRDefault="00C676F0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</w:p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</w:p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</w:p>
        </w:tc>
      </w:tr>
    </w:tbl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 w:rsidP="009844F9">
      <w:pPr>
        <w:pStyle w:val="Fuzeile"/>
        <w:tabs>
          <w:tab w:val="clear" w:pos="4536"/>
          <w:tab w:val="clear" w:pos="9072"/>
          <w:tab w:val="left" w:pos="-360"/>
          <w:tab w:val="left" w:pos="3136"/>
          <w:tab w:val="left" w:pos="5400"/>
          <w:tab w:val="right" w:pos="9540"/>
          <w:tab w:val="left" w:pos="10080"/>
        </w:tabs>
        <w:ind w:left="360" w:hanging="36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Katholische Kindertageseinrichtung</w:t>
      </w:r>
      <w:r>
        <w:rPr>
          <w:rFonts w:ascii="Arial" w:hAnsi="Arial" w:cs="Arial"/>
          <w:sz w:val="18"/>
        </w:rPr>
        <w:tab/>
        <w:t>Tel:  0 22 53 / 85 80</w:t>
      </w:r>
      <w:r>
        <w:rPr>
          <w:rFonts w:ascii="Arial" w:hAnsi="Arial" w:cs="Arial"/>
          <w:sz w:val="18"/>
        </w:rPr>
        <w:tab/>
        <w:t>www.familienzentrum.kirche-muenstereifel.de</w:t>
      </w:r>
    </w:p>
    <w:p w:rsidR="009844F9" w:rsidRPr="0065210E" w:rsidRDefault="009844F9" w:rsidP="009844F9">
      <w:pPr>
        <w:pStyle w:val="Fuzeile"/>
        <w:tabs>
          <w:tab w:val="clear" w:pos="4536"/>
          <w:tab w:val="clear" w:pos="9072"/>
          <w:tab w:val="right" w:pos="-360"/>
          <w:tab w:val="left" w:pos="3136"/>
          <w:tab w:val="left" w:pos="5400"/>
          <w:tab w:val="right" w:pos="9540"/>
          <w:tab w:val="left" w:pos="10080"/>
        </w:tabs>
        <w:rPr>
          <w:rFonts w:ascii="Arial" w:hAnsi="Arial" w:cs="Arial"/>
          <w:sz w:val="18"/>
          <w:lang w:val="en-US"/>
        </w:rPr>
      </w:pPr>
      <w:r w:rsidRPr="0065210E">
        <w:rPr>
          <w:rFonts w:ascii="Arial" w:hAnsi="Arial" w:cs="Arial"/>
          <w:sz w:val="18"/>
          <w:lang w:val="en-US"/>
        </w:rPr>
        <w:t>St. Chrysanthus und Daria</w:t>
      </w:r>
      <w:r w:rsidRPr="0065210E">
        <w:rPr>
          <w:rFonts w:ascii="Arial" w:hAnsi="Arial" w:cs="Arial"/>
          <w:sz w:val="18"/>
          <w:lang w:val="en-US"/>
        </w:rPr>
        <w:tab/>
        <w:t>Fax: 0 22 53 / 5</w:t>
      </w:r>
      <w:r>
        <w:rPr>
          <w:rFonts w:ascii="Arial" w:hAnsi="Arial" w:cs="Arial"/>
          <w:sz w:val="18"/>
          <w:lang w:val="en-US"/>
        </w:rPr>
        <w:t xml:space="preserve"> </w:t>
      </w:r>
      <w:r w:rsidRPr="0065210E">
        <w:rPr>
          <w:rFonts w:ascii="Arial" w:hAnsi="Arial" w:cs="Arial"/>
          <w:sz w:val="18"/>
          <w:lang w:val="en-US"/>
        </w:rPr>
        <w:t>4</w:t>
      </w:r>
      <w:r>
        <w:rPr>
          <w:rFonts w:ascii="Arial" w:hAnsi="Arial" w:cs="Arial"/>
          <w:sz w:val="18"/>
          <w:lang w:val="en-US"/>
        </w:rPr>
        <w:t>5 99 12</w:t>
      </w:r>
      <w:r w:rsidRPr="0065210E"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>kita-bam@kirche-muenstereifel.de</w:t>
      </w:r>
    </w:p>
    <w:p w:rsidR="009844F9" w:rsidRDefault="009844F9" w:rsidP="009844F9">
      <w:pPr>
        <w:pStyle w:val="Fuzeile"/>
        <w:tabs>
          <w:tab w:val="clear" w:pos="4536"/>
          <w:tab w:val="right" w:pos="-360"/>
          <w:tab w:val="right" w:pos="2880"/>
          <w:tab w:val="left" w:pos="3136"/>
          <w:tab w:val="left" w:pos="5400"/>
          <w:tab w:val="right" w:pos="9540"/>
          <w:tab w:val="left" w:pos="10080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Kapuzinergasse 13</w:t>
      </w:r>
      <w:r>
        <w:rPr>
          <w:rFonts w:ascii="Arial" w:hAnsi="Arial" w:cs="Arial"/>
          <w:sz w:val="18"/>
        </w:rPr>
        <w:tab/>
      </w:r>
    </w:p>
    <w:p w:rsidR="009844F9" w:rsidRDefault="009844F9" w:rsidP="009844F9">
      <w:pPr>
        <w:pStyle w:val="Fuzeile"/>
        <w:tabs>
          <w:tab w:val="clear" w:pos="4536"/>
          <w:tab w:val="right" w:pos="-360"/>
          <w:tab w:val="right" w:pos="2880"/>
          <w:tab w:val="left" w:pos="3136"/>
          <w:tab w:val="left" w:pos="5400"/>
          <w:tab w:val="right" w:pos="9540"/>
          <w:tab w:val="left" w:pos="10080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53902 Bad Münstereifel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</w:p>
    <w:p w:rsidR="009844F9" w:rsidRDefault="009844F9">
      <w:pPr>
        <w:widowControl w:val="0"/>
        <w:jc w:val="right"/>
        <w:rPr>
          <w:sz w:val="12"/>
          <w:szCs w:val="12"/>
        </w:rPr>
      </w:pPr>
    </w:p>
    <w:sectPr w:rsidR="009844F9" w:rsidSect="00FD6098">
      <w:pgSz w:w="11903" w:h="16833"/>
      <w:pgMar w:top="567" w:right="862" w:bottom="720" w:left="1128" w:header="709" w:footer="709" w:gutter="0"/>
      <w:cols w:space="709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1A89" w:rsidRDefault="00891A89" w:rsidP="008D6E4C">
      <w:r>
        <w:separator/>
      </w:r>
    </w:p>
  </w:endnote>
  <w:endnote w:type="continuationSeparator" w:id="1">
    <w:p w:rsidR="00891A89" w:rsidRDefault="00891A89" w:rsidP="008D6E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1A89" w:rsidRDefault="00891A89" w:rsidP="008D6E4C">
      <w:r>
        <w:separator/>
      </w:r>
    </w:p>
  </w:footnote>
  <w:footnote w:type="continuationSeparator" w:id="1">
    <w:p w:rsidR="00891A89" w:rsidRDefault="00891A89" w:rsidP="008D6E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attachedTemplate r:id="rId1"/>
  <w:defaultTabStop w:val="541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8D6E4C"/>
    <w:rsid w:val="00060E49"/>
    <w:rsid w:val="00112929"/>
    <w:rsid w:val="001B0BC3"/>
    <w:rsid w:val="00214984"/>
    <w:rsid w:val="00575A12"/>
    <w:rsid w:val="006773AA"/>
    <w:rsid w:val="007137AA"/>
    <w:rsid w:val="0072718D"/>
    <w:rsid w:val="00891A89"/>
    <w:rsid w:val="008D6E4C"/>
    <w:rsid w:val="00954379"/>
    <w:rsid w:val="009844F9"/>
    <w:rsid w:val="009B5FC4"/>
    <w:rsid w:val="00A61231"/>
    <w:rsid w:val="00B07F2D"/>
    <w:rsid w:val="00C676F0"/>
    <w:rsid w:val="00CF73EE"/>
    <w:rsid w:val="00D3162B"/>
    <w:rsid w:val="00FD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D6098"/>
    <w:pPr>
      <w:autoSpaceDE w:val="0"/>
      <w:autoSpaceDN w:val="0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semiHidden/>
    <w:rsid w:val="009844F9"/>
    <w:pPr>
      <w:tabs>
        <w:tab w:val="center" w:pos="4536"/>
        <w:tab w:val="right" w:pos="9072"/>
      </w:tabs>
      <w:autoSpaceDE/>
      <w:autoSpaceDN/>
    </w:pPr>
    <w:rPr>
      <w:rFonts w:eastAsia="MS Mincho"/>
      <w:lang w:eastAsia="ja-JP"/>
    </w:rPr>
  </w:style>
  <w:style w:type="character" w:customStyle="1" w:styleId="FuzeileZchn">
    <w:name w:val="Fußzeile Zchn"/>
    <w:basedOn w:val="Absatz-Standardschriftart"/>
    <w:link w:val="Fuzeile"/>
    <w:semiHidden/>
    <w:rsid w:val="009844F9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6E4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6E4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8D6E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D6E4C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e%20und%20Einstellungen\AA%20Neu\Neuaufnahme\Aufnahmepaket%20zum%20Gespr&#228;ch\Kopie%20von%20Anmeldebogen%202012-2013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Kopie von Anmeldebogen 2012-2013.dot</Template>
  <TotalTime>0</TotalTime>
  <Pages>2</Pages>
  <Words>455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Jugendamtsmeldung</vt:lpstr>
    </vt:vector>
  </TitlesOfParts>
  <Company>EDV Innovation &amp; Consulting</Company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Jugendamtsmeldung</dc:title>
  <dc:subject/>
  <dc:creator>Kiga1</dc:creator>
  <cp:keywords/>
  <dc:description/>
  <cp:lastModifiedBy>Kiga1</cp:lastModifiedBy>
  <cp:revision>2</cp:revision>
  <cp:lastPrinted>2013-10-16T09:37:00Z</cp:lastPrinted>
  <dcterms:created xsi:type="dcterms:W3CDTF">2014-07-02T08:20:00Z</dcterms:created>
  <dcterms:modified xsi:type="dcterms:W3CDTF">2014-07-02T08:20:00Z</dcterms:modified>
</cp:coreProperties>
</file>